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491D1C" w14:textId="1B6C5304" w:rsidR="008C2F85" w:rsidRDefault="00B336B8">
      <w:pPr>
        <w:pStyle w:val="BodyText"/>
        <w:kinsoku w:val="0"/>
        <w:overflowPunct w:val="0"/>
        <w:ind w:left="17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C6033AC" wp14:editId="08BED133">
            <wp:extent cx="3921125" cy="10604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B8E7" w14:textId="77777777" w:rsidR="008C2F85" w:rsidRDefault="008C2F85">
      <w:pPr>
        <w:pStyle w:val="Heading1"/>
        <w:kinsoku w:val="0"/>
        <w:overflowPunct w:val="0"/>
        <w:spacing w:line="222" w:lineRule="exact"/>
        <w:rPr>
          <w:color w:val="520053"/>
          <w:w w:val="105"/>
        </w:rPr>
      </w:pPr>
      <w:r>
        <w:rPr>
          <w:color w:val="520053"/>
          <w:w w:val="105"/>
        </w:rPr>
        <w:t>WHO WE ARE</w:t>
      </w:r>
    </w:p>
    <w:p w14:paraId="0B3847F8" w14:textId="77777777" w:rsidR="008C2F85" w:rsidRDefault="008C2F85">
      <w:pPr>
        <w:pStyle w:val="BodyText"/>
        <w:kinsoku w:val="0"/>
        <w:overflowPunct w:val="0"/>
        <w:rPr>
          <w:b/>
          <w:bCs/>
          <w:sz w:val="23"/>
          <w:szCs w:val="23"/>
        </w:rPr>
      </w:pPr>
    </w:p>
    <w:p w14:paraId="092DA49A" w14:textId="77777777" w:rsidR="008C2F85" w:rsidRDefault="008C2F85">
      <w:pPr>
        <w:pStyle w:val="BodyText"/>
        <w:kinsoku w:val="0"/>
        <w:overflowPunct w:val="0"/>
        <w:ind w:left="103"/>
        <w:jc w:val="both"/>
        <w:rPr>
          <w:b/>
          <w:bCs/>
          <w:color w:val="520053"/>
          <w:w w:val="105"/>
        </w:rPr>
      </w:pPr>
      <w:r>
        <w:rPr>
          <w:b/>
          <w:bCs/>
          <w:color w:val="520053"/>
          <w:w w:val="105"/>
        </w:rPr>
        <w:t>Meeting Needs is the charity of the events industry</w:t>
      </w:r>
    </w:p>
    <w:p w14:paraId="37106191" w14:textId="77777777" w:rsidR="008C2F85" w:rsidRDefault="008C2F85">
      <w:pPr>
        <w:pStyle w:val="BodyText"/>
        <w:kinsoku w:val="0"/>
        <w:overflowPunct w:val="0"/>
        <w:spacing w:before="12" w:line="252" w:lineRule="auto"/>
        <w:ind w:left="103" w:right="216"/>
        <w:jc w:val="both"/>
        <w:rPr>
          <w:color w:val="520053"/>
          <w:w w:val="105"/>
        </w:rPr>
      </w:pPr>
      <w:r>
        <w:rPr>
          <w:color w:val="520053"/>
          <w:w w:val="105"/>
        </w:rPr>
        <w:t>Meeting Needs was founded in 2004 by leading figures in the UK Meetings and Events industry. We bring together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event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professionals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from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across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the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industry,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venues,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agencies,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corporates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and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suppliers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to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raise funds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and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change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lives.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Our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causes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unite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all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sectors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of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the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industry;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from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live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communications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agencies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to destination management</w:t>
      </w:r>
      <w:r>
        <w:rPr>
          <w:color w:val="520053"/>
          <w:spacing w:val="-18"/>
          <w:w w:val="105"/>
        </w:rPr>
        <w:t xml:space="preserve"> </w:t>
      </w:r>
      <w:r>
        <w:rPr>
          <w:color w:val="520053"/>
          <w:w w:val="105"/>
        </w:rPr>
        <w:t>companies.</w:t>
      </w:r>
    </w:p>
    <w:p w14:paraId="0A7BC54E" w14:textId="77777777" w:rsidR="008C2F85" w:rsidRDefault="008C2F85">
      <w:pPr>
        <w:pStyle w:val="BodyText"/>
        <w:kinsoku w:val="0"/>
        <w:overflowPunct w:val="0"/>
        <w:spacing w:before="11"/>
      </w:pPr>
    </w:p>
    <w:p w14:paraId="494CFBB4" w14:textId="77777777" w:rsidR="008C2F85" w:rsidRDefault="008C2F85">
      <w:pPr>
        <w:pStyle w:val="Heading1"/>
        <w:kinsoku w:val="0"/>
        <w:overflowPunct w:val="0"/>
        <w:spacing w:before="1"/>
        <w:ind w:left="103" w:right="0"/>
        <w:jc w:val="both"/>
        <w:rPr>
          <w:color w:val="520053"/>
          <w:w w:val="105"/>
        </w:rPr>
      </w:pPr>
      <w:r>
        <w:rPr>
          <w:color w:val="520053"/>
          <w:w w:val="105"/>
        </w:rPr>
        <w:t>Meeting Needs</w:t>
      </w:r>
      <w:r w:rsidR="001228A4">
        <w:rPr>
          <w:color w:val="520053"/>
          <w:w w:val="105"/>
        </w:rPr>
        <w:t xml:space="preserve"> provides support to children and communities w</w:t>
      </w:r>
      <w:r>
        <w:rPr>
          <w:color w:val="520053"/>
          <w:w w:val="105"/>
        </w:rPr>
        <w:t>orldwide.</w:t>
      </w:r>
    </w:p>
    <w:p w14:paraId="29611557" w14:textId="77777777" w:rsidR="008C2F85" w:rsidRDefault="008C2F85">
      <w:pPr>
        <w:pStyle w:val="BodyText"/>
        <w:kinsoku w:val="0"/>
        <w:overflowPunct w:val="0"/>
        <w:spacing w:before="12" w:line="252" w:lineRule="auto"/>
        <w:ind w:left="103" w:right="105"/>
        <w:jc w:val="both"/>
        <w:rPr>
          <w:color w:val="520053"/>
          <w:w w:val="105"/>
        </w:rPr>
      </w:pPr>
      <w:r>
        <w:rPr>
          <w:color w:val="520053"/>
          <w:w w:val="105"/>
        </w:rPr>
        <w:t>We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raise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money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through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the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events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industry,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via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Charity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Partnerships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and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their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fundraising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initiatives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to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be able to provide support to small tangible projects that may not otherwise have access to funding; and that have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a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direct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impact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on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the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quality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of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life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for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children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and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communities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all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over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the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world.</w:t>
      </w:r>
    </w:p>
    <w:p w14:paraId="0C7C6221" w14:textId="77777777" w:rsidR="008C2F85" w:rsidRDefault="008C2F85">
      <w:pPr>
        <w:pStyle w:val="BodyText"/>
        <w:kinsoku w:val="0"/>
        <w:overflowPunct w:val="0"/>
        <w:spacing w:before="11"/>
      </w:pPr>
    </w:p>
    <w:p w14:paraId="1ACD5652" w14:textId="77777777" w:rsidR="008C2F85" w:rsidRDefault="001228A4">
      <w:pPr>
        <w:pStyle w:val="Heading1"/>
        <w:kinsoku w:val="0"/>
        <w:overflowPunct w:val="0"/>
        <w:rPr>
          <w:color w:val="520053"/>
          <w:w w:val="105"/>
        </w:rPr>
      </w:pPr>
      <w:r>
        <w:rPr>
          <w:color w:val="520053"/>
          <w:w w:val="105"/>
        </w:rPr>
        <w:t>WHERE WE ARE TODAY &amp;</w:t>
      </w:r>
      <w:r w:rsidR="008C2F85">
        <w:rPr>
          <w:color w:val="520053"/>
          <w:w w:val="105"/>
        </w:rPr>
        <w:t>THE FUTURE</w:t>
      </w:r>
    </w:p>
    <w:p w14:paraId="52754275" w14:textId="77777777" w:rsidR="008C2F85" w:rsidRDefault="008C2F85">
      <w:pPr>
        <w:pStyle w:val="BodyText"/>
        <w:kinsoku w:val="0"/>
        <w:overflowPunct w:val="0"/>
        <w:spacing w:before="12"/>
        <w:rPr>
          <w:b/>
          <w:bCs/>
          <w:sz w:val="22"/>
          <w:szCs w:val="22"/>
        </w:rPr>
      </w:pPr>
    </w:p>
    <w:p w14:paraId="778364F5" w14:textId="77777777" w:rsidR="008C2F85" w:rsidRDefault="008C2F85">
      <w:pPr>
        <w:pStyle w:val="BodyText"/>
        <w:kinsoku w:val="0"/>
        <w:overflowPunct w:val="0"/>
        <w:spacing w:line="252" w:lineRule="auto"/>
        <w:ind w:left="102" w:right="27"/>
        <w:rPr>
          <w:color w:val="520053"/>
          <w:w w:val="105"/>
        </w:rPr>
      </w:pPr>
      <w:r>
        <w:rPr>
          <w:color w:val="520053"/>
          <w:w w:val="105"/>
        </w:rPr>
        <w:t>Meeting Needs currently raises over £140,000 a year and supports over 40 projects annually with grants of up to £5,000 each. Our ambition is to do more; to help more; to galvanize the events industry behind a central vehicle ‘Meeting Needs’ to change more lives.</w:t>
      </w:r>
    </w:p>
    <w:p w14:paraId="06C4FEC6" w14:textId="77777777" w:rsidR="008C2F85" w:rsidRDefault="008C2F85">
      <w:pPr>
        <w:pStyle w:val="BodyText"/>
        <w:kinsoku w:val="0"/>
        <w:overflowPunct w:val="0"/>
        <w:spacing w:before="7"/>
      </w:pPr>
    </w:p>
    <w:p w14:paraId="4E6E9778" w14:textId="77777777" w:rsidR="008C2F85" w:rsidRDefault="008C2F85">
      <w:pPr>
        <w:pStyle w:val="BodyText"/>
        <w:kinsoku w:val="0"/>
        <w:overflowPunct w:val="0"/>
        <w:spacing w:line="252" w:lineRule="auto"/>
        <w:ind w:left="102" w:right="27"/>
        <w:rPr>
          <w:color w:val="520053"/>
          <w:w w:val="105"/>
        </w:rPr>
      </w:pPr>
      <w:r>
        <w:rPr>
          <w:color w:val="520053"/>
          <w:w w:val="105"/>
        </w:rPr>
        <w:t>We’d like to triple our reach within the next two years; connecting mor</w:t>
      </w:r>
      <w:bookmarkStart w:id="0" w:name="_GoBack"/>
      <w:bookmarkEnd w:id="0"/>
      <w:r>
        <w:rPr>
          <w:color w:val="520053"/>
          <w:w w:val="105"/>
        </w:rPr>
        <w:t xml:space="preserve">e people within the industry and being able to double the </w:t>
      </w:r>
      <w:r w:rsidR="001228A4">
        <w:rPr>
          <w:color w:val="520053"/>
          <w:w w:val="105"/>
        </w:rPr>
        <w:t>number</w:t>
      </w:r>
      <w:r>
        <w:rPr>
          <w:color w:val="520053"/>
          <w:w w:val="105"/>
        </w:rPr>
        <w:t xml:space="preserve"> of projects we support.</w:t>
      </w:r>
    </w:p>
    <w:p w14:paraId="03B5B083" w14:textId="77777777" w:rsidR="008C2F85" w:rsidRDefault="008C2F85">
      <w:pPr>
        <w:pStyle w:val="BodyText"/>
        <w:kinsoku w:val="0"/>
        <w:overflowPunct w:val="0"/>
        <w:spacing w:before="11"/>
      </w:pPr>
    </w:p>
    <w:p w14:paraId="6C4143DD" w14:textId="77777777" w:rsidR="008C2F85" w:rsidRDefault="008C2F85">
      <w:pPr>
        <w:pStyle w:val="Heading1"/>
        <w:kinsoku w:val="0"/>
        <w:overflowPunct w:val="0"/>
        <w:spacing w:before="1"/>
        <w:ind w:left="2576"/>
        <w:rPr>
          <w:color w:val="520053"/>
          <w:w w:val="105"/>
        </w:rPr>
      </w:pPr>
      <w:r>
        <w:rPr>
          <w:color w:val="520053"/>
          <w:w w:val="105"/>
        </w:rPr>
        <w:t>OUR BENEFICIARIES</w:t>
      </w:r>
    </w:p>
    <w:p w14:paraId="1ED570EB" w14:textId="77777777" w:rsidR="008C2F85" w:rsidRDefault="008C2F85">
      <w:pPr>
        <w:pStyle w:val="BodyText"/>
        <w:kinsoku w:val="0"/>
        <w:overflowPunct w:val="0"/>
        <w:rPr>
          <w:b/>
          <w:bCs/>
          <w:sz w:val="23"/>
          <w:szCs w:val="23"/>
        </w:rPr>
      </w:pPr>
    </w:p>
    <w:p w14:paraId="7D59B61E" w14:textId="77777777" w:rsidR="008C2F85" w:rsidRDefault="008C2F85">
      <w:pPr>
        <w:pStyle w:val="BodyText"/>
        <w:kinsoku w:val="0"/>
        <w:overflowPunct w:val="0"/>
        <w:ind w:left="102"/>
        <w:jc w:val="both"/>
        <w:rPr>
          <w:color w:val="520053"/>
          <w:w w:val="105"/>
        </w:rPr>
      </w:pPr>
      <w:r>
        <w:rPr>
          <w:color w:val="520053"/>
          <w:w w:val="105"/>
        </w:rPr>
        <w:t>These are just a few examples of the projects and individuals we have been privileged to help recently;</w:t>
      </w:r>
    </w:p>
    <w:p w14:paraId="75AC996D" w14:textId="33A59B03" w:rsidR="008C2F85" w:rsidRDefault="00B336B8">
      <w:pPr>
        <w:pStyle w:val="BodyText"/>
        <w:kinsoku w:val="0"/>
        <w:overflowPunct w:val="0"/>
        <w:spacing w:before="9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 wp14:anchorId="31AB1950" wp14:editId="7D4DFB10">
                <wp:simplePos x="0" y="0"/>
                <wp:positionH relativeFrom="page">
                  <wp:posOffset>1025525</wp:posOffset>
                </wp:positionH>
                <wp:positionV relativeFrom="paragraph">
                  <wp:posOffset>139065</wp:posOffset>
                </wp:positionV>
                <wp:extent cx="5435600" cy="3924300"/>
                <wp:effectExtent l="0" t="0" r="0" b="0"/>
                <wp:wrapTopAndBottom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0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D1865" w14:textId="060D61C3" w:rsidR="008C2F85" w:rsidRDefault="00B336B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48A4FD6" wp14:editId="49B6D4C5">
                                  <wp:extent cx="5434965" cy="39211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4965" cy="392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7DC71D" w14:textId="77777777" w:rsidR="008C2F85" w:rsidRDefault="008C2F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B1950" id="Rectangle 3" o:spid="_x0000_s1026" style="position:absolute;margin-left:80.75pt;margin-top:10.95pt;width:428pt;height:309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" o:allowincell="f" filled="f" stroked="f">
                <v:textbox inset="0,0,0,0">
                  <w:txbxContent>
                    <w:p w14:paraId="615D1865" w14:textId="060D61C3" w:rsidR="008C2F85" w:rsidRDefault="00B336B8">
                      <w:pPr>
                        <w:widowControl/>
                        <w:autoSpaceDE/>
                        <w:autoSpaceDN/>
                        <w:adjustRightInd/>
                        <w:spacing w:line="6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48A4FD6" wp14:editId="49B6D4C5">
                            <wp:extent cx="5434965" cy="39211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4965" cy="392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7DC71D" w14:textId="77777777" w:rsidR="008C2F85" w:rsidRDefault="008C2F8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986E69A" w14:textId="77777777" w:rsidR="008C2F85" w:rsidRDefault="008C2F85">
      <w:pPr>
        <w:pStyle w:val="BodyText"/>
        <w:kinsoku w:val="0"/>
        <w:overflowPunct w:val="0"/>
        <w:spacing w:before="9"/>
        <w:rPr>
          <w:sz w:val="14"/>
          <w:szCs w:val="14"/>
        </w:rPr>
        <w:sectPr w:rsidR="008C2F85">
          <w:footerReference w:type="default" r:id="rId9"/>
          <w:pgSz w:w="11910" w:h="16840"/>
          <w:pgMar w:top="760" w:right="1100" w:bottom="1000" w:left="1040" w:header="0" w:footer="815" w:gutter="0"/>
          <w:pgNumType w:start="1"/>
          <w:cols w:space="720"/>
          <w:noEndnote/>
        </w:sectPr>
      </w:pPr>
    </w:p>
    <w:p w14:paraId="47499376" w14:textId="77777777" w:rsidR="008C2F85" w:rsidRDefault="008C2F85">
      <w:pPr>
        <w:pStyle w:val="BodyText"/>
        <w:kinsoku w:val="0"/>
        <w:overflowPunct w:val="0"/>
        <w:rPr>
          <w:sz w:val="20"/>
          <w:szCs w:val="20"/>
        </w:rPr>
      </w:pPr>
    </w:p>
    <w:p w14:paraId="6CAAF6E6" w14:textId="77777777" w:rsidR="008C2F85" w:rsidRDefault="008C2F85">
      <w:pPr>
        <w:pStyle w:val="BodyText"/>
        <w:kinsoku w:val="0"/>
        <w:overflowPunct w:val="0"/>
        <w:rPr>
          <w:sz w:val="20"/>
          <w:szCs w:val="20"/>
        </w:rPr>
      </w:pPr>
    </w:p>
    <w:p w14:paraId="75CEB802" w14:textId="77777777" w:rsidR="008C2F85" w:rsidRDefault="008C2F85">
      <w:pPr>
        <w:pStyle w:val="BodyText"/>
        <w:kinsoku w:val="0"/>
        <w:overflowPunct w:val="0"/>
        <w:rPr>
          <w:sz w:val="20"/>
          <w:szCs w:val="20"/>
        </w:rPr>
      </w:pPr>
    </w:p>
    <w:p w14:paraId="167618A5" w14:textId="77777777" w:rsidR="008C2F85" w:rsidRDefault="008C2F85">
      <w:pPr>
        <w:pStyle w:val="BodyText"/>
        <w:kinsoku w:val="0"/>
        <w:overflowPunct w:val="0"/>
        <w:rPr>
          <w:sz w:val="20"/>
          <w:szCs w:val="20"/>
        </w:rPr>
      </w:pPr>
    </w:p>
    <w:p w14:paraId="4B9C256B" w14:textId="77777777" w:rsidR="008C2F85" w:rsidRDefault="008C2F85">
      <w:pPr>
        <w:pStyle w:val="BodyText"/>
        <w:kinsoku w:val="0"/>
        <w:overflowPunct w:val="0"/>
        <w:rPr>
          <w:sz w:val="20"/>
          <w:szCs w:val="20"/>
        </w:rPr>
      </w:pPr>
    </w:p>
    <w:p w14:paraId="40544B8B" w14:textId="77777777" w:rsidR="008C2F85" w:rsidRDefault="008C2F85">
      <w:pPr>
        <w:pStyle w:val="BodyText"/>
        <w:kinsoku w:val="0"/>
        <w:overflowPunct w:val="0"/>
        <w:spacing w:before="9"/>
        <w:rPr>
          <w:sz w:val="24"/>
          <w:szCs w:val="24"/>
        </w:rPr>
      </w:pPr>
    </w:p>
    <w:p w14:paraId="7CE2ECE2" w14:textId="4DA5726F" w:rsidR="008C2F85" w:rsidRDefault="00B336B8">
      <w:pPr>
        <w:pStyle w:val="Heading1"/>
        <w:kinsoku w:val="0"/>
        <w:overflowPunct w:val="0"/>
        <w:spacing w:before="106"/>
        <w:ind w:left="2500"/>
        <w:rPr>
          <w:color w:val="520053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BF6E503" wp14:editId="23995D85">
                <wp:simplePos x="0" y="0"/>
                <wp:positionH relativeFrom="page">
                  <wp:posOffset>1755140</wp:posOffset>
                </wp:positionH>
                <wp:positionV relativeFrom="paragraph">
                  <wp:posOffset>-966470</wp:posOffset>
                </wp:positionV>
                <wp:extent cx="3886200" cy="104140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E488B" w14:textId="524FE9CB" w:rsidR="008C2F85" w:rsidRDefault="00B336B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257992" wp14:editId="6AC2E81F">
                                  <wp:extent cx="3921125" cy="10604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1125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B1B48A" w14:textId="77777777" w:rsidR="008C2F85" w:rsidRDefault="008C2F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6E503" id="Rectangle 4" o:spid="_x0000_s1027" style="position:absolute;left:0;text-align:left;margin-left:138.2pt;margin-top:-76.1pt;width:306pt;height:8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" o:allowincell="f" filled="f" stroked="f">
                <v:textbox inset="0,0,0,0">
                  <w:txbxContent>
                    <w:p w14:paraId="177E488B" w14:textId="524FE9CB" w:rsidR="008C2F85" w:rsidRDefault="00B336B8">
                      <w:pPr>
                        <w:widowControl/>
                        <w:autoSpaceDE/>
                        <w:autoSpaceDN/>
                        <w:adjustRightInd/>
                        <w:spacing w:line="16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19257992" wp14:editId="6AC2E81F">
                            <wp:extent cx="3921125" cy="10604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1125" cy="106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B1B48A" w14:textId="77777777" w:rsidR="008C2F85" w:rsidRDefault="008C2F8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C2F85">
        <w:rPr>
          <w:color w:val="520053"/>
          <w:w w:val="105"/>
        </w:rPr>
        <w:t>HOW YOUR ORGANISATION CAN HELP</w:t>
      </w:r>
    </w:p>
    <w:p w14:paraId="28A68EB1" w14:textId="77777777" w:rsidR="008C2F85" w:rsidRDefault="008C2F85">
      <w:pPr>
        <w:pStyle w:val="BodyText"/>
        <w:kinsoku w:val="0"/>
        <w:overflowPunct w:val="0"/>
        <w:spacing w:before="2"/>
        <w:rPr>
          <w:b/>
          <w:bCs/>
          <w:sz w:val="22"/>
          <w:szCs w:val="22"/>
        </w:rPr>
      </w:pPr>
    </w:p>
    <w:p w14:paraId="18BCE80E" w14:textId="77777777" w:rsidR="008C2F85" w:rsidRDefault="008C2F85">
      <w:pPr>
        <w:pStyle w:val="BodyText"/>
        <w:kinsoku w:val="0"/>
        <w:overflowPunct w:val="0"/>
        <w:spacing w:before="1" w:line="252" w:lineRule="auto"/>
        <w:ind w:left="103" w:right="109"/>
        <w:jc w:val="both"/>
        <w:rPr>
          <w:color w:val="520053"/>
          <w:w w:val="105"/>
        </w:rPr>
      </w:pPr>
      <w:r>
        <w:rPr>
          <w:color w:val="520053"/>
          <w:w w:val="105"/>
        </w:rPr>
        <w:t xml:space="preserve">To do this we’d like to ask you to join us and become a Charity Partner. Charity Partners are a community of supporters that show a base level of commitment </w:t>
      </w:r>
      <w:r>
        <w:rPr>
          <w:b/>
          <w:bCs/>
          <w:color w:val="520053"/>
          <w:w w:val="105"/>
        </w:rPr>
        <w:t xml:space="preserve">(£50 per month, payable quarterly or annually) </w:t>
      </w:r>
      <w:r>
        <w:rPr>
          <w:color w:val="520053"/>
          <w:w w:val="105"/>
        </w:rPr>
        <w:t>but also who get involved in fundraising initiatives and fundraise for Meeting Needs.</w:t>
      </w:r>
    </w:p>
    <w:p w14:paraId="221F2D11" w14:textId="77777777" w:rsidR="008C2F85" w:rsidRDefault="008C2F8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14:paraId="21109FB2" w14:textId="77777777" w:rsidR="008C2F85" w:rsidRDefault="008C2F85">
      <w:pPr>
        <w:pStyle w:val="Heading1"/>
        <w:kinsoku w:val="0"/>
        <w:overflowPunct w:val="0"/>
        <w:ind w:left="2576"/>
        <w:rPr>
          <w:color w:val="520053"/>
          <w:w w:val="105"/>
        </w:rPr>
      </w:pPr>
      <w:r>
        <w:rPr>
          <w:color w:val="520053"/>
          <w:w w:val="105"/>
        </w:rPr>
        <w:t>WHAT’S IN IT FOR YOUR ORGANISATION?</w:t>
      </w:r>
    </w:p>
    <w:p w14:paraId="15CB4430" w14:textId="77777777" w:rsidR="008C2F85" w:rsidRDefault="008C2F85">
      <w:pPr>
        <w:pStyle w:val="BodyText"/>
        <w:kinsoku w:val="0"/>
        <w:overflowPunct w:val="0"/>
        <w:spacing w:before="2"/>
        <w:rPr>
          <w:b/>
          <w:bCs/>
          <w:sz w:val="22"/>
          <w:szCs w:val="22"/>
        </w:rPr>
      </w:pPr>
    </w:p>
    <w:p w14:paraId="320394B8" w14:textId="77777777" w:rsidR="008C2F85" w:rsidRDefault="001228A4">
      <w:pPr>
        <w:pStyle w:val="BodyText"/>
        <w:kinsoku w:val="0"/>
        <w:overflowPunct w:val="0"/>
        <w:spacing w:line="252" w:lineRule="auto"/>
        <w:ind w:left="103" w:right="27"/>
        <w:rPr>
          <w:color w:val="520053"/>
          <w:w w:val="105"/>
        </w:rPr>
      </w:pPr>
      <w:r>
        <w:rPr>
          <w:color w:val="520053"/>
          <w:w w:val="105"/>
        </w:rPr>
        <w:t>As a Charity Partner,</w:t>
      </w:r>
      <w:r w:rsidR="008C2F85">
        <w:rPr>
          <w:color w:val="520053"/>
          <w:w w:val="105"/>
        </w:rPr>
        <w:t xml:space="preserve"> you get to be a central part of the Event Industry charity and share in our growth story.</w:t>
      </w:r>
    </w:p>
    <w:p w14:paraId="4E6D21EC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4"/>
        </w:tabs>
        <w:kinsoku w:val="0"/>
        <w:overflowPunct w:val="0"/>
        <w:spacing w:before="12" w:line="247" w:lineRule="auto"/>
        <w:ind w:right="661" w:hanging="360"/>
        <w:rPr>
          <w:color w:val="520053"/>
          <w:w w:val="105"/>
          <w:sz w:val="21"/>
          <w:szCs w:val="21"/>
        </w:rPr>
      </w:pPr>
      <w:r>
        <w:rPr>
          <w:color w:val="520053"/>
          <w:w w:val="105"/>
          <w:sz w:val="21"/>
          <w:szCs w:val="21"/>
        </w:rPr>
        <w:t>Leveraging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your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engagement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with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Meeting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Needs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as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part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of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your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corporate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CSR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strategy,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we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can provide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you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with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case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studies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to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share,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help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find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specific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project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for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your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organization.</w:t>
      </w:r>
    </w:p>
    <w:p w14:paraId="4BBB34B9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4"/>
        </w:tabs>
        <w:kinsoku w:val="0"/>
        <w:overflowPunct w:val="0"/>
        <w:spacing w:before="8"/>
        <w:ind w:right="0" w:hanging="360"/>
        <w:rPr>
          <w:color w:val="520053"/>
          <w:w w:val="105"/>
          <w:sz w:val="21"/>
          <w:szCs w:val="21"/>
        </w:rPr>
      </w:pPr>
      <w:r>
        <w:rPr>
          <w:color w:val="520053"/>
          <w:w w:val="105"/>
          <w:sz w:val="21"/>
          <w:szCs w:val="21"/>
        </w:rPr>
        <w:t>We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can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get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Meeting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Needs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Board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Member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to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act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your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Charity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mentor</w:t>
      </w:r>
    </w:p>
    <w:p w14:paraId="67E27CD0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4"/>
        </w:tabs>
        <w:kinsoku w:val="0"/>
        <w:overflowPunct w:val="0"/>
        <w:spacing w:before="15" w:line="247" w:lineRule="auto"/>
        <w:ind w:right="300" w:hanging="360"/>
        <w:rPr>
          <w:color w:val="520053"/>
          <w:w w:val="105"/>
          <w:sz w:val="21"/>
          <w:szCs w:val="21"/>
        </w:rPr>
      </w:pPr>
      <w:r>
        <w:rPr>
          <w:color w:val="520053"/>
          <w:w w:val="105"/>
          <w:sz w:val="21"/>
          <w:szCs w:val="21"/>
        </w:rPr>
        <w:t>We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offer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opportunities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to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feature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in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our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updates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to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our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Charity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Partner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network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of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65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event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industry professionals;</w:t>
      </w:r>
    </w:p>
    <w:p w14:paraId="76DB2F12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4"/>
        </w:tabs>
        <w:kinsoku w:val="0"/>
        <w:overflowPunct w:val="0"/>
        <w:spacing w:line="247" w:lineRule="auto"/>
        <w:ind w:hanging="360"/>
        <w:rPr>
          <w:color w:val="520053"/>
          <w:sz w:val="21"/>
          <w:szCs w:val="21"/>
        </w:rPr>
      </w:pPr>
      <w:r>
        <w:rPr>
          <w:color w:val="520053"/>
          <w:spacing w:val="3"/>
          <w:w w:val="102"/>
          <w:sz w:val="21"/>
          <w:szCs w:val="21"/>
        </w:rPr>
        <w:t>W</w:t>
      </w:r>
      <w:r>
        <w:rPr>
          <w:color w:val="520053"/>
          <w:w w:val="102"/>
          <w:sz w:val="21"/>
          <w:szCs w:val="21"/>
        </w:rPr>
        <w:t>e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re</w:t>
      </w:r>
      <w:r>
        <w:rPr>
          <w:color w:val="520053"/>
          <w:w w:val="34"/>
          <w:sz w:val="21"/>
          <w:szCs w:val="21"/>
        </w:rPr>
        <w:t>-­</w:t>
      </w:r>
      <w:r>
        <w:rPr>
          <w:color w:val="520053"/>
          <w:spacing w:val="1"/>
          <w:w w:val="34"/>
          <w:sz w:val="21"/>
          <w:szCs w:val="21"/>
        </w:rPr>
        <w:t>‐</w:t>
      </w:r>
      <w:r>
        <w:rPr>
          <w:color w:val="520053"/>
          <w:spacing w:val="1"/>
          <w:w w:val="102"/>
          <w:sz w:val="21"/>
          <w:szCs w:val="21"/>
        </w:rPr>
        <w:t>s</w:t>
      </w:r>
      <w:r>
        <w:rPr>
          <w:color w:val="520053"/>
          <w:spacing w:val="2"/>
          <w:w w:val="102"/>
          <w:sz w:val="21"/>
          <w:szCs w:val="21"/>
        </w:rPr>
        <w:t>h</w:t>
      </w:r>
      <w:r>
        <w:rPr>
          <w:color w:val="520053"/>
          <w:spacing w:val="1"/>
          <w:w w:val="102"/>
          <w:sz w:val="21"/>
          <w:szCs w:val="21"/>
        </w:rPr>
        <w:t>ar</w:t>
      </w:r>
      <w:r>
        <w:rPr>
          <w:color w:val="520053"/>
          <w:w w:val="102"/>
          <w:sz w:val="21"/>
          <w:szCs w:val="21"/>
        </w:rPr>
        <w:t>e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3"/>
          <w:w w:val="102"/>
          <w:sz w:val="21"/>
          <w:szCs w:val="21"/>
        </w:rPr>
        <w:t>m</w:t>
      </w:r>
      <w:r>
        <w:rPr>
          <w:color w:val="520053"/>
          <w:spacing w:val="2"/>
          <w:w w:val="102"/>
          <w:sz w:val="21"/>
          <w:szCs w:val="21"/>
        </w:rPr>
        <w:t>u</w:t>
      </w:r>
      <w:r>
        <w:rPr>
          <w:color w:val="520053"/>
          <w:spacing w:val="1"/>
          <w:w w:val="102"/>
          <w:sz w:val="21"/>
          <w:szCs w:val="21"/>
        </w:rPr>
        <w:t>c</w:t>
      </w:r>
      <w:r>
        <w:rPr>
          <w:color w:val="520053"/>
          <w:w w:val="102"/>
          <w:sz w:val="21"/>
          <w:szCs w:val="21"/>
        </w:rPr>
        <w:t>h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o</w:t>
      </w:r>
      <w:r>
        <w:rPr>
          <w:color w:val="520053"/>
          <w:w w:val="102"/>
          <w:sz w:val="21"/>
          <w:szCs w:val="21"/>
        </w:rPr>
        <w:t>f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y</w:t>
      </w:r>
      <w:r>
        <w:rPr>
          <w:color w:val="520053"/>
          <w:spacing w:val="2"/>
          <w:w w:val="102"/>
          <w:sz w:val="21"/>
          <w:szCs w:val="21"/>
        </w:rPr>
        <w:t>ou</w:t>
      </w:r>
      <w:r>
        <w:rPr>
          <w:color w:val="520053"/>
          <w:w w:val="102"/>
          <w:sz w:val="21"/>
          <w:szCs w:val="21"/>
        </w:rPr>
        <w:t>r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c</w:t>
      </w:r>
      <w:r>
        <w:rPr>
          <w:color w:val="520053"/>
          <w:spacing w:val="2"/>
          <w:w w:val="102"/>
          <w:sz w:val="21"/>
          <w:szCs w:val="21"/>
        </w:rPr>
        <w:t>h</w:t>
      </w:r>
      <w:r>
        <w:rPr>
          <w:color w:val="520053"/>
          <w:spacing w:val="1"/>
          <w:w w:val="102"/>
          <w:sz w:val="21"/>
          <w:szCs w:val="21"/>
        </w:rPr>
        <w:t>ar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1"/>
          <w:w w:val="102"/>
          <w:sz w:val="21"/>
          <w:szCs w:val="21"/>
        </w:rPr>
        <w:t>t</w:t>
      </w:r>
      <w:r>
        <w:rPr>
          <w:color w:val="520053"/>
          <w:w w:val="102"/>
          <w:sz w:val="21"/>
          <w:szCs w:val="21"/>
        </w:rPr>
        <w:t>y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spacing w:val="1"/>
          <w:w w:val="102"/>
          <w:sz w:val="21"/>
          <w:szCs w:val="21"/>
        </w:rPr>
        <w:t>e</w:t>
      </w:r>
      <w:r>
        <w:rPr>
          <w:color w:val="520053"/>
          <w:spacing w:val="2"/>
          <w:w w:val="102"/>
          <w:sz w:val="21"/>
          <w:szCs w:val="21"/>
        </w:rPr>
        <w:t>w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d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eve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spacing w:val="1"/>
          <w:w w:val="102"/>
          <w:sz w:val="21"/>
          <w:szCs w:val="21"/>
        </w:rPr>
        <w:t>t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v</w:t>
      </w:r>
      <w:r>
        <w:rPr>
          <w:color w:val="520053"/>
          <w:w w:val="102"/>
          <w:sz w:val="21"/>
          <w:szCs w:val="21"/>
        </w:rPr>
        <w:t>ia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ou</w:t>
      </w:r>
      <w:r>
        <w:rPr>
          <w:color w:val="520053"/>
          <w:w w:val="102"/>
          <w:sz w:val="21"/>
          <w:szCs w:val="21"/>
        </w:rPr>
        <w:t>r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s</w:t>
      </w:r>
      <w:r>
        <w:rPr>
          <w:color w:val="520053"/>
          <w:spacing w:val="2"/>
          <w:w w:val="102"/>
          <w:sz w:val="21"/>
          <w:szCs w:val="21"/>
        </w:rPr>
        <w:t>o</w:t>
      </w:r>
      <w:r>
        <w:rPr>
          <w:color w:val="520053"/>
          <w:spacing w:val="1"/>
          <w:w w:val="102"/>
          <w:sz w:val="21"/>
          <w:szCs w:val="21"/>
        </w:rPr>
        <w:t>c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w w:val="102"/>
          <w:sz w:val="21"/>
          <w:szCs w:val="21"/>
        </w:rPr>
        <w:t>l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3"/>
          <w:w w:val="102"/>
          <w:sz w:val="21"/>
          <w:szCs w:val="21"/>
        </w:rPr>
        <w:t>m</w:t>
      </w:r>
      <w:r>
        <w:rPr>
          <w:color w:val="520053"/>
          <w:spacing w:val="1"/>
          <w:w w:val="102"/>
          <w:sz w:val="21"/>
          <w:szCs w:val="21"/>
        </w:rPr>
        <w:t>e</w:t>
      </w:r>
      <w:r>
        <w:rPr>
          <w:color w:val="520053"/>
          <w:spacing w:val="2"/>
          <w:w w:val="102"/>
          <w:sz w:val="21"/>
          <w:szCs w:val="21"/>
        </w:rPr>
        <w:t>d</w:t>
      </w:r>
      <w:r>
        <w:rPr>
          <w:color w:val="520053"/>
          <w:w w:val="102"/>
          <w:sz w:val="21"/>
          <w:szCs w:val="21"/>
        </w:rPr>
        <w:t>ia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c</w:t>
      </w:r>
      <w:r>
        <w:rPr>
          <w:color w:val="520053"/>
          <w:spacing w:val="2"/>
          <w:w w:val="102"/>
          <w:sz w:val="21"/>
          <w:szCs w:val="21"/>
        </w:rPr>
        <w:t>h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spacing w:val="2"/>
          <w:w w:val="102"/>
          <w:sz w:val="21"/>
          <w:szCs w:val="21"/>
        </w:rPr>
        <w:t>nn</w:t>
      </w:r>
      <w:r>
        <w:rPr>
          <w:color w:val="520053"/>
          <w:spacing w:val="1"/>
          <w:w w:val="102"/>
          <w:sz w:val="21"/>
          <w:szCs w:val="21"/>
        </w:rPr>
        <w:t>e</w:t>
      </w:r>
      <w:r>
        <w:rPr>
          <w:color w:val="520053"/>
          <w:w w:val="102"/>
          <w:sz w:val="21"/>
          <w:szCs w:val="21"/>
        </w:rPr>
        <w:t>ls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w</w:t>
      </w:r>
      <w:r>
        <w:rPr>
          <w:color w:val="520053"/>
          <w:w w:val="102"/>
          <w:sz w:val="21"/>
          <w:szCs w:val="21"/>
        </w:rPr>
        <w:t>e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ca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;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d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w w:val="102"/>
          <w:sz w:val="21"/>
          <w:szCs w:val="21"/>
        </w:rPr>
        <w:t>li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 xml:space="preserve">k </w:t>
      </w:r>
      <w:r w:rsidR="001228A4">
        <w:rPr>
          <w:color w:val="520053"/>
          <w:sz w:val="21"/>
          <w:szCs w:val="21"/>
        </w:rPr>
        <w:t xml:space="preserve">to you from </w:t>
      </w:r>
      <w:r>
        <w:rPr>
          <w:color w:val="520053"/>
          <w:sz w:val="21"/>
          <w:szCs w:val="21"/>
        </w:rPr>
        <w:t>our</w:t>
      </w:r>
      <w:r>
        <w:rPr>
          <w:color w:val="520053"/>
          <w:spacing w:val="43"/>
          <w:sz w:val="21"/>
          <w:szCs w:val="21"/>
        </w:rPr>
        <w:t xml:space="preserve"> </w:t>
      </w:r>
      <w:r>
        <w:rPr>
          <w:color w:val="520053"/>
          <w:sz w:val="21"/>
          <w:szCs w:val="21"/>
        </w:rPr>
        <w:t>website</w:t>
      </w:r>
    </w:p>
    <w:p w14:paraId="51A9BAE0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3"/>
        </w:tabs>
        <w:kinsoku w:val="0"/>
        <w:overflowPunct w:val="0"/>
        <w:spacing w:line="252" w:lineRule="auto"/>
        <w:rPr>
          <w:color w:val="520053"/>
          <w:sz w:val="21"/>
          <w:szCs w:val="21"/>
        </w:rPr>
      </w:pPr>
      <w:r>
        <w:rPr>
          <w:color w:val="520053"/>
          <w:spacing w:val="3"/>
          <w:w w:val="102"/>
          <w:sz w:val="21"/>
          <w:szCs w:val="21"/>
        </w:rPr>
        <w:t>W</w:t>
      </w:r>
      <w:r>
        <w:rPr>
          <w:color w:val="520053"/>
          <w:w w:val="102"/>
          <w:sz w:val="21"/>
          <w:szCs w:val="21"/>
        </w:rPr>
        <w:t>e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tr</w:t>
      </w:r>
      <w:r>
        <w:rPr>
          <w:color w:val="520053"/>
          <w:w w:val="102"/>
          <w:sz w:val="21"/>
          <w:szCs w:val="21"/>
        </w:rPr>
        <w:t>y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t</w:t>
      </w:r>
      <w:r>
        <w:rPr>
          <w:color w:val="520053"/>
          <w:w w:val="102"/>
          <w:sz w:val="21"/>
          <w:szCs w:val="21"/>
        </w:rPr>
        <w:t>o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p</w:t>
      </w:r>
      <w:r>
        <w:rPr>
          <w:color w:val="520053"/>
          <w:spacing w:val="1"/>
          <w:w w:val="102"/>
          <w:sz w:val="21"/>
          <w:szCs w:val="21"/>
        </w:rPr>
        <w:t>ri</w:t>
      </w:r>
      <w:r>
        <w:rPr>
          <w:color w:val="520053"/>
          <w:spacing w:val="2"/>
          <w:w w:val="102"/>
          <w:sz w:val="21"/>
          <w:szCs w:val="21"/>
        </w:rPr>
        <w:t>o</w:t>
      </w:r>
      <w:r>
        <w:rPr>
          <w:color w:val="520053"/>
          <w:spacing w:val="1"/>
          <w:w w:val="102"/>
          <w:sz w:val="21"/>
          <w:szCs w:val="21"/>
        </w:rPr>
        <w:t>ritis</w:t>
      </w:r>
      <w:r>
        <w:rPr>
          <w:color w:val="520053"/>
          <w:w w:val="102"/>
          <w:sz w:val="21"/>
          <w:szCs w:val="21"/>
        </w:rPr>
        <w:t>e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f</w:t>
      </w:r>
      <w:r>
        <w:rPr>
          <w:color w:val="520053"/>
          <w:spacing w:val="2"/>
          <w:w w:val="102"/>
          <w:sz w:val="21"/>
          <w:szCs w:val="21"/>
        </w:rPr>
        <w:t>und</w:t>
      </w:r>
      <w:r>
        <w:rPr>
          <w:color w:val="520053"/>
          <w:spacing w:val="1"/>
          <w:w w:val="102"/>
          <w:sz w:val="21"/>
          <w:szCs w:val="21"/>
        </w:rPr>
        <w:t>i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g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d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3"/>
          <w:w w:val="102"/>
          <w:sz w:val="21"/>
          <w:szCs w:val="21"/>
        </w:rPr>
        <w:t>m</w:t>
      </w:r>
      <w:r>
        <w:rPr>
          <w:color w:val="520053"/>
          <w:spacing w:val="1"/>
          <w:w w:val="102"/>
          <w:sz w:val="21"/>
          <w:szCs w:val="21"/>
        </w:rPr>
        <w:t>atc</w:t>
      </w:r>
      <w:r>
        <w:rPr>
          <w:color w:val="520053"/>
          <w:spacing w:val="2"/>
          <w:w w:val="102"/>
          <w:sz w:val="21"/>
          <w:szCs w:val="21"/>
        </w:rPr>
        <w:t>h</w:t>
      </w:r>
      <w:r>
        <w:rPr>
          <w:color w:val="520053"/>
          <w:w w:val="34"/>
          <w:sz w:val="21"/>
          <w:szCs w:val="21"/>
        </w:rPr>
        <w:t>-­</w:t>
      </w:r>
      <w:r>
        <w:rPr>
          <w:color w:val="520053"/>
          <w:spacing w:val="1"/>
          <w:w w:val="34"/>
          <w:sz w:val="21"/>
          <w:szCs w:val="21"/>
        </w:rPr>
        <w:t>‐</w:t>
      </w:r>
      <w:r>
        <w:rPr>
          <w:color w:val="520053"/>
          <w:spacing w:val="1"/>
          <w:w w:val="102"/>
          <w:sz w:val="21"/>
          <w:szCs w:val="21"/>
        </w:rPr>
        <w:t>f</w:t>
      </w:r>
      <w:r>
        <w:rPr>
          <w:color w:val="520053"/>
          <w:spacing w:val="2"/>
          <w:w w:val="102"/>
          <w:sz w:val="21"/>
          <w:szCs w:val="21"/>
        </w:rPr>
        <w:t>und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g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spacing w:val="2"/>
          <w:w w:val="102"/>
          <w:sz w:val="21"/>
          <w:szCs w:val="21"/>
        </w:rPr>
        <w:t>pp</w:t>
      </w:r>
      <w:r>
        <w:rPr>
          <w:color w:val="520053"/>
          <w:w w:val="102"/>
          <w:sz w:val="21"/>
          <w:szCs w:val="21"/>
        </w:rPr>
        <w:t>li</w:t>
      </w:r>
      <w:r>
        <w:rPr>
          <w:color w:val="520053"/>
          <w:spacing w:val="1"/>
          <w:w w:val="102"/>
          <w:sz w:val="21"/>
          <w:szCs w:val="21"/>
        </w:rPr>
        <w:t>cat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2"/>
          <w:w w:val="102"/>
          <w:sz w:val="21"/>
          <w:szCs w:val="21"/>
        </w:rPr>
        <w:t>on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f</w:t>
      </w:r>
      <w:r>
        <w:rPr>
          <w:color w:val="520053"/>
          <w:spacing w:val="2"/>
          <w:w w:val="102"/>
          <w:sz w:val="21"/>
          <w:szCs w:val="21"/>
        </w:rPr>
        <w:t>o</w:t>
      </w:r>
      <w:r>
        <w:rPr>
          <w:color w:val="520053"/>
          <w:w w:val="102"/>
          <w:sz w:val="21"/>
          <w:szCs w:val="21"/>
        </w:rPr>
        <w:t>r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Ch</w:t>
      </w:r>
      <w:r>
        <w:rPr>
          <w:color w:val="520053"/>
          <w:spacing w:val="1"/>
          <w:w w:val="102"/>
          <w:sz w:val="21"/>
          <w:szCs w:val="21"/>
        </w:rPr>
        <w:t>ar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1"/>
          <w:w w:val="102"/>
          <w:sz w:val="21"/>
          <w:szCs w:val="21"/>
        </w:rPr>
        <w:t>t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2"/>
          <w:w w:val="102"/>
          <w:sz w:val="21"/>
          <w:szCs w:val="21"/>
        </w:rPr>
        <w:t>e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s</w:t>
      </w:r>
      <w:r>
        <w:rPr>
          <w:color w:val="520053"/>
          <w:spacing w:val="2"/>
          <w:w w:val="102"/>
          <w:sz w:val="21"/>
          <w:szCs w:val="21"/>
        </w:rPr>
        <w:t>uppo</w:t>
      </w:r>
      <w:r>
        <w:rPr>
          <w:color w:val="520053"/>
          <w:spacing w:val="1"/>
          <w:w w:val="102"/>
          <w:sz w:val="21"/>
          <w:szCs w:val="21"/>
        </w:rPr>
        <w:t>rte</w:t>
      </w:r>
      <w:r>
        <w:rPr>
          <w:color w:val="520053"/>
          <w:w w:val="102"/>
          <w:sz w:val="21"/>
          <w:szCs w:val="21"/>
        </w:rPr>
        <w:t>d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b</w:t>
      </w:r>
      <w:r>
        <w:rPr>
          <w:color w:val="520053"/>
          <w:w w:val="102"/>
          <w:sz w:val="21"/>
          <w:szCs w:val="21"/>
        </w:rPr>
        <w:t>y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Ch</w:t>
      </w:r>
      <w:r>
        <w:rPr>
          <w:color w:val="520053"/>
          <w:spacing w:val="1"/>
          <w:w w:val="102"/>
          <w:sz w:val="21"/>
          <w:szCs w:val="21"/>
        </w:rPr>
        <w:t>ar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1"/>
          <w:w w:val="102"/>
          <w:sz w:val="21"/>
          <w:szCs w:val="21"/>
        </w:rPr>
        <w:t>t</w:t>
      </w:r>
      <w:r>
        <w:rPr>
          <w:color w:val="520053"/>
          <w:w w:val="102"/>
          <w:sz w:val="21"/>
          <w:szCs w:val="21"/>
        </w:rPr>
        <w:t>y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P</w:t>
      </w:r>
      <w:r>
        <w:rPr>
          <w:color w:val="520053"/>
          <w:spacing w:val="1"/>
          <w:w w:val="102"/>
          <w:sz w:val="21"/>
          <w:szCs w:val="21"/>
        </w:rPr>
        <w:t>artn</w:t>
      </w:r>
      <w:r>
        <w:rPr>
          <w:color w:val="520053"/>
          <w:spacing w:val="2"/>
          <w:w w:val="102"/>
          <w:sz w:val="21"/>
          <w:szCs w:val="21"/>
        </w:rPr>
        <w:t>e</w:t>
      </w:r>
      <w:r>
        <w:rPr>
          <w:color w:val="520053"/>
          <w:spacing w:val="1"/>
          <w:w w:val="102"/>
          <w:sz w:val="21"/>
          <w:szCs w:val="21"/>
        </w:rPr>
        <w:t xml:space="preserve">rs </w:t>
      </w:r>
      <w:r w:rsidR="001228A4">
        <w:rPr>
          <w:color w:val="520053"/>
          <w:sz w:val="21"/>
          <w:szCs w:val="21"/>
        </w:rPr>
        <w:t>(provided those charities match our funding</w:t>
      </w:r>
      <w:r>
        <w:rPr>
          <w:color w:val="520053"/>
          <w:spacing w:val="8"/>
          <w:sz w:val="21"/>
          <w:szCs w:val="21"/>
        </w:rPr>
        <w:t xml:space="preserve"> </w:t>
      </w:r>
      <w:r>
        <w:rPr>
          <w:color w:val="520053"/>
          <w:sz w:val="21"/>
          <w:szCs w:val="21"/>
        </w:rPr>
        <w:t>criteria)</w:t>
      </w:r>
    </w:p>
    <w:p w14:paraId="77730E98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3"/>
        </w:tabs>
        <w:kinsoku w:val="0"/>
        <w:overflowPunct w:val="0"/>
        <w:spacing w:before="2" w:line="247" w:lineRule="auto"/>
        <w:ind w:left="462" w:right="878" w:hanging="360"/>
        <w:rPr>
          <w:color w:val="520053"/>
          <w:w w:val="105"/>
          <w:sz w:val="21"/>
          <w:szCs w:val="21"/>
        </w:rPr>
      </w:pPr>
      <w:r>
        <w:rPr>
          <w:color w:val="520053"/>
          <w:w w:val="105"/>
          <w:sz w:val="21"/>
          <w:szCs w:val="21"/>
        </w:rPr>
        <w:t>We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offer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opportunities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to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join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industry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fundraisers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for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Meeting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Needs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such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Royal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Parks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Half Marathon, Prudential Ride London 100</w:t>
      </w:r>
      <w:r>
        <w:rPr>
          <w:color w:val="520053"/>
          <w:spacing w:val="-20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etc.</w:t>
      </w:r>
    </w:p>
    <w:p w14:paraId="1403DAA7" w14:textId="77777777" w:rsidR="008C2F85" w:rsidRDefault="008C2F85">
      <w:pPr>
        <w:pStyle w:val="BodyText"/>
        <w:kinsoku w:val="0"/>
        <w:overflowPunct w:val="0"/>
        <w:spacing w:before="4" w:line="252" w:lineRule="auto"/>
        <w:ind w:left="102" w:right="27"/>
        <w:rPr>
          <w:color w:val="520053"/>
          <w:w w:val="105"/>
        </w:rPr>
      </w:pPr>
      <w:r>
        <w:rPr>
          <w:color w:val="520053"/>
          <w:w w:val="105"/>
        </w:rPr>
        <w:t>As a Charity Partner, we provide you with certificate for your premises and an email signature strip to evidence your CSR as a Charity Partner of Meeting Needs; and are happy to provide stories of our beneficiaries for your internal presentations and external sales pitches.</w:t>
      </w:r>
    </w:p>
    <w:p w14:paraId="72E7EED7" w14:textId="77777777" w:rsidR="008C2F85" w:rsidRDefault="008C2F85">
      <w:pPr>
        <w:pStyle w:val="BodyText"/>
        <w:kinsoku w:val="0"/>
        <w:overflowPunct w:val="0"/>
        <w:spacing w:before="11"/>
      </w:pPr>
    </w:p>
    <w:p w14:paraId="46C29475" w14:textId="77777777" w:rsidR="008C2F85" w:rsidRDefault="008C2F85">
      <w:pPr>
        <w:pStyle w:val="Heading1"/>
        <w:kinsoku w:val="0"/>
        <w:overflowPunct w:val="0"/>
        <w:rPr>
          <w:color w:val="520053"/>
          <w:w w:val="105"/>
        </w:rPr>
      </w:pPr>
      <w:r>
        <w:rPr>
          <w:color w:val="520053"/>
          <w:w w:val="105"/>
        </w:rPr>
        <w:t>HOW OUR CHARITY PARTNERS FUNDRAISE FOR US</w:t>
      </w:r>
    </w:p>
    <w:p w14:paraId="31C62B24" w14:textId="77777777" w:rsidR="008C2F85" w:rsidRDefault="008C2F85">
      <w:pPr>
        <w:pStyle w:val="BodyText"/>
        <w:kinsoku w:val="0"/>
        <w:overflowPunct w:val="0"/>
        <w:spacing w:before="12"/>
        <w:rPr>
          <w:b/>
          <w:bCs/>
          <w:sz w:val="22"/>
          <w:szCs w:val="22"/>
        </w:rPr>
      </w:pPr>
    </w:p>
    <w:p w14:paraId="1A71C75E" w14:textId="77777777" w:rsidR="008C2F85" w:rsidRDefault="008C2F85">
      <w:pPr>
        <w:pStyle w:val="BodyText"/>
        <w:kinsoku w:val="0"/>
        <w:overflowPunct w:val="0"/>
        <w:spacing w:line="252" w:lineRule="auto"/>
        <w:ind w:left="102" w:right="27"/>
        <w:rPr>
          <w:color w:val="520053"/>
          <w:w w:val="105"/>
        </w:rPr>
      </w:pPr>
      <w:r>
        <w:rPr>
          <w:color w:val="520053"/>
          <w:w w:val="105"/>
        </w:rPr>
        <w:t>Charity Partners fundraise at their events, or hold events to fundraise for us. Please see some examples below;</w:t>
      </w:r>
    </w:p>
    <w:p w14:paraId="19FA18F9" w14:textId="55396543" w:rsidR="001228A4" w:rsidRDefault="00B336B8" w:rsidP="001228A4">
      <w:pPr>
        <w:pStyle w:val="BodyText"/>
        <w:kinsoku w:val="0"/>
        <w:overflowPunct w:val="0"/>
        <w:spacing w:before="8"/>
        <w:jc w:val="center"/>
        <w:rPr>
          <w:sz w:val="15"/>
          <w:szCs w:val="15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BC5A7E" wp14:editId="02E2E35F">
            <wp:extent cx="5420360" cy="3042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C84C" w14:textId="77777777" w:rsidR="001228A4" w:rsidRDefault="001228A4">
      <w:pPr>
        <w:pStyle w:val="BodyText"/>
        <w:kinsoku w:val="0"/>
        <w:overflowPunct w:val="0"/>
        <w:spacing w:before="8"/>
        <w:rPr>
          <w:sz w:val="15"/>
          <w:szCs w:val="15"/>
        </w:rPr>
      </w:pPr>
    </w:p>
    <w:p w14:paraId="5BBCDC28" w14:textId="0CA79C6C" w:rsidR="001228A4" w:rsidRPr="001228A4" w:rsidRDefault="001228A4" w:rsidP="001228A4">
      <w:pPr>
        <w:jc w:val="center"/>
        <w:rPr>
          <w:rFonts w:ascii="Arial" w:hAnsi="Arial" w:cs="Times New Roman"/>
          <w:lang w:eastAsia="en-US"/>
        </w:rPr>
      </w:pPr>
      <w:r>
        <w:rPr>
          <w:sz w:val="15"/>
          <w:szCs w:val="15"/>
        </w:rPr>
        <w:br w:type="page"/>
      </w:r>
      <w:r w:rsidR="00B336B8">
        <w:rPr>
          <w:rFonts w:ascii="Arial" w:hAnsi="Arial" w:cs="Times New Roman"/>
          <w:noProof/>
          <w:lang w:eastAsia="en-US"/>
        </w:rPr>
        <w:lastRenderedPageBreak/>
        <w:drawing>
          <wp:inline distT="0" distB="0" distL="0" distR="0" wp14:anchorId="69E8424D" wp14:editId="436ECC7C">
            <wp:extent cx="4425950" cy="11925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E8D0" w14:textId="77777777" w:rsidR="00B336B8" w:rsidRPr="00B336B8" w:rsidRDefault="00B336B8" w:rsidP="00B336B8">
      <w:pPr>
        <w:keepNext/>
        <w:widowControl/>
        <w:autoSpaceDE/>
        <w:autoSpaceDN/>
        <w:adjustRightInd/>
        <w:jc w:val="center"/>
        <w:outlineLvl w:val="0"/>
        <w:rPr>
          <w:rFonts w:asciiTheme="minorHAnsi" w:hAnsiTheme="minorHAnsi" w:cstheme="minorHAnsi"/>
          <w:b/>
          <w:bCs/>
          <w:lang w:eastAsia="en-US"/>
        </w:rPr>
      </w:pPr>
      <w:r w:rsidRPr="00B336B8">
        <w:rPr>
          <w:rFonts w:asciiTheme="minorHAnsi" w:hAnsiTheme="minorHAnsi" w:cstheme="minorHAnsi"/>
          <w:b/>
          <w:bCs/>
          <w:lang w:eastAsia="en-US"/>
        </w:rPr>
        <w:t>CHARITY PARTNER APPLICATION FORM</w:t>
      </w:r>
    </w:p>
    <w:p w14:paraId="79542B88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p w14:paraId="2D16F48C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 xml:space="preserve">Please complete and return this form to: </w:t>
      </w:r>
    </w:p>
    <w:p w14:paraId="64B06750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>Margaret Mann c/o Meeting Needs</w:t>
      </w:r>
    </w:p>
    <w:p w14:paraId="5E785AB4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 xml:space="preserve">58 Southwark Bridge Road, London SE1 0AS, </w:t>
      </w:r>
    </w:p>
    <w:p w14:paraId="4A3C81C8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p w14:paraId="0E4BC00F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 xml:space="preserve">Email: mmann@meetingneeds.org.uk </w:t>
      </w:r>
    </w:p>
    <w:p w14:paraId="0B13B03B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 xml:space="preserve">Website: </w:t>
      </w:r>
      <w:hyperlink r:id="rId12" w:history="1">
        <w:r w:rsidRPr="00B336B8">
          <w:rPr>
            <w:rFonts w:asciiTheme="minorHAnsi" w:hAnsiTheme="minorHAnsi" w:cstheme="minorHAnsi"/>
            <w:color w:val="0000FF"/>
            <w:sz w:val="22"/>
            <w:szCs w:val="22"/>
            <w:u w:val="single"/>
            <w:lang w:eastAsia="en-US"/>
          </w:rPr>
          <w:t>www.meetingneeds.org.uk</w:t>
        </w:r>
      </w:hyperlink>
    </w:p>
    <w:p w14:paraId="0D5C846E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>Telephone: 020 7593 1723</w:t>
      </w:r>
    </w:p>
    <w:p w14:paraId="31511DE5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p w14:paraId="0FF49AEF" w14:textId="3C585A4F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="Segoe UI Symbol" w:eastAsia="MS Gothic" w:hAnsi="Segoe UI Symbol" w:cs="Segoe UI Symbol"/>
          <w:sz w:val="22"/>
          <w:szCs w:val="22"/>
          <w:lang w:eastAsia="en-US"/>
        </w:rPr>
        <w:t>☐</w:t>
      </w:r>
      <w:r w:rsidRPr="00B336B8">
        <w:rPr>
          <w:rFonts w:asciiTheme="minorHAnsi" w:hAnsiTheme="minorHAnsi" w:cstheme="minorHAnsi"/>
          <w:sz w:val="22"/>
          <w:szCs w:val="22"/>
          <w:lang w:eastAsia="en-US"/>
        </w:rPr>
        <w:t xml:space="preserve">  We would like to become a Charity Partner at £600 per annum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2"/>
        <w:gridCol w:w="2460"/>
      </w:tblGrid>
      <w:tr w:rsidR="00B336B8" w:rsidRPr="00B336B8" w14:paraId="44560BD4" w14:textId="77777777" w:rsidTr="00B31758">
        <w:tc>
          <w:tcPr>
            <w:tcW w:w="6062" w:type="dxa"/>
            <w:tcBorders>
              <w:top w:val="nil"/>
              <w:left w:val="nil"/>
              <w:right w:val="nil"/>
            </w:tcBorders>
          </w:tcPr>
          <w:p w14:paraId="35E873E7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Signature:</w:t>
            </w:r>
          </w:p>
        </w:tc>
        <w:tc>
          <w:tcPr>
            <w:tcW w:w="2460" w:type="dxa"/>
            <w:tcBorders>
              <w:top w:val="nil"/>
              <w:left w:val="nil"/>
              <w:right w:val="nil"/>
            </w:tcBorders>
          </w:tcPr>
          <w:p w14:paraId="31B33DC9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Date:</w:t>
            </w:r>
          </w:p>
        </w:tc>
      </w:tr>
      <w:tr w:rsidR="00B336B8" w:rsidRPr="00B336B8" w14:paraId="7EBAF2C0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3410AC9E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Contact Name: </w:t>
            </w:r>
          </w:p>
        </w:tc>
      </w:tr>
      <w:tr w:rsidR="00B336B8" w:rsidRPr="00B336B8" w14:paraId="3F0E20F9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64FFA948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Position:</w:t>
            </w:r>
          </w:p>
        </w:tc>
      </w:tr>
      <w:tr w:rsidR="00B336B8" w:rsidRPr="00B336B8" w14:paraId="3DC33D1A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1C13C6ED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Organisation:</w:t>
            </w:r>
          </w:p>
        </w:tc>
      </w:tr>
    </w:tbl>
    <w:p w14:paraId="060BE178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p w14:paraId="10D575F7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>If different from above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B336B8" w:rsidRPr="00B336B8" w14:paraId="75EC4A92" w14:textId="77777777" w:rsidTr="00B31758">
        <w:tc>
          <w:tcPr>
            <w:tcW w:w="8522" w:type="dxa"/>
            <w:tcBorders>
              <w:top w:val="nil"/>
              <w:left w:val="nil"/>
              <w:right w:val="nil"/>
            </w:tcBorders>
          </w:tcPr>
          <w:p w14:paraId="681B2F23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Organisation Name for MN Website:</w:t>
            </w:r>
          </w:p>
        </w:tc>
      </w:tr>
    </w:tbl>
    <w:p w14:paraId="04F5C2B9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2744"/>
      </w:tblGrid>
      <w:tr w:rsidR="00B336B8" w:rsidRPr="00B336B8" w14:paraId="0944B953" w14:textId="77777777" w:rsidTr="00B31758">
        <w:tc>
          <w:tcPr>
            <w:tcW w:w="8522" w:type="dxa"/>
            <w:gridSpan w:val="2"/>
            <w:tcBorders>
              <w:top w:val="nil"/>
              <w:left w:val="nil"/>
              <w:right w:val="nil"/>
            </w:tcBorders>
          </w:tcPr>
          <w:p w14:paraId="633BD419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Organisation Name for Invoice:</w:t>
            </w:r>
          </w:p>
        </w:tc>
      </w:tr>
      <w:tr w:rsidR="00B336B8" w:rsidRPr="00B336B8" w14:paraId="36E0C2BC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2C864A65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Address:</w:t>
            </w:r>
          </w:p>
        </w:tc>
      </w:tr>
      <w:tr w:rsidR="00B336B8" w:rsidRPr="00B336B8" w14:paraId="18EB9908" w14:textId="77777777" w:rsidTr="00B31758">
        <w:tc>
          <w:tcPr>
            <w:tcW w:w="5778" w:type="dxa"/>
            <w:tcBorders>
              <w:left w:val="nil"/>
              <w:right w:val="nil"/>
            </w:tcBorders>
          </w:tcPr>
          <w:p w14:paraId="679B690E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744" w:type="dxa"/>
            <w:tcBorders>
              <w:left w:val="nil"/>
              <w:bottom w:val="single" w:sz="4" w:space="0" w:color="auto"/>
              <w:right w:val="nil"/>
            </w:tcBorders>
          </w:tcPr>
          <w:p w14:paraId="501A3838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Post Code:</w:t>
            </w:r>
          </w:p>
        </w:tc>
      </w:tr>
      <w:tr w:rsidR="00B336B8" w:rsidRPr="00B336B8" w14:paraId="5A2CCA39" w14:textId="77777777" w:rsidTr="00B31758">
        <w:tc>
          <w:tcPr>
            <w:tcW w:w="5778" w:type="dxa"/>
            <w:tcBorders>
              <w:left w:val="nil"/>
              <w:right w:val="nil"/>
            </w:tcBorders>
          </w:tcPr>
          <w:p w14:paraId="215A95D5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Tel: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2B32E29F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Fax:</w:t>
            </w:r>
          </w:p>
        </w:tc>
      </w:tr>
      <w:tr w:rsidR="00B336B8" w:rsidRPr="00B336B8" w14:paraId="33E070F6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0356CC18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E-mail:</w:t>
            </w:r>
          </w:p>
        </w:tc>
      </w:tr>
      <w:tr w:rsidR="00B336B8" w:rsidRPr="00B336B8" w14:paraId="5B6FAB56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445A68B4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Website:</w:t>
            </w:r>
          </w:p>
        </w:tc>
      </w:tr>
      <w:tr w:rsidR="00B336B8" w:rsidRPr="00B336B8" w14:paraId="1B37EBB1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660CFC4C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Where did you hear about Meeting Needs?</w:t>
            </w:r>
          </w:p>
        </w:tc>
      </w:tr>
    </w:tbl>
    <w:p w14:paraId="4B59B759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BDBA733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Payment options:</w:t>
      </w:r>
    </w:p>
    <w:p w14:paraId="44AA2F83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B336B8" w:rsidRPr="00B336B8" w14:paraId="65A958B6" w14:textId="77777777" w:rsidTr="00B336B8">
        <w:tc>
          <w:tcPr>
            <w:tcW w:w="9039" w:type="dxa"/>
          </w:tcPr>
          <w:p w14:paraId="4FED8237" w14:textId="29D53410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Please find enclosed cheque to the value of £600</w:t>
            </w:r>
          </w:p>
        </w:tc>
      </w:tr>
      <w:tr w:rsidR="00B336B8" w:rsidRPr="00B336B8" w14:paraId="7029E2B2" w14:textId="77777777" w:rsidTr="00B336B8">
        <w:tc>
          <w:tcPr>
            <w:tcW w:w="9039" w:type="dxa"/>
          </w:tcPr>
          <w:p w14:paraId="2CBD2B10" w14:textId="4FA4CD34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Please invoice my organisation for the amount of £600</w:t>
            </w:r>
          </w:p>
        </w:tc>
      </w:tr>
      <w:tr w:rsidR="00B336B8" w:rsidRPr="00B336B8" w14:paraId="7488FF16" w14:textId="77777777" w:rsidTr="00B336B8">
        <w:tc>
          <w:tcPr>
            <w:tcW w:w="9039" w:type="dxa"/>
          </w:tcPr>
          <w:p w14:paraId="11EAB75C" w14:textId="6543181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 have paid by BACS using the bank details below, for the amount of £600</w:t>
            </w:r>
          </w:p>
        </w:tc>
      </w:tr>
      <w:tr w:rsidR="00B336B8" w:rsidRPr="00B336B8" w14:paraId="4165B41D" w14:textId="77777777" w:rsidTr="00B336B8">
        <w:tc>
          <w:tcPr>
            <w:tcW w:w="9039" w:type="dxa"/>
          </w:tcPr>
          <w:p w14:paraId="46AEF7D0" w14:textId="0880DB6A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 have set up a quarterly Standing Order for the amount of £150 starting on (date                         )</w:t>
            </w:r>
          </w:p>
        </w:tc>
      </w:tr>
      <w:tr w:rsidR="00B336B8" w:rsidRPr="00B336B8" w14:paraId="3881D2AD" w14:textId="77777777" w:rsidTr="00B336B8">
        <w:tc>
          <w:tcPr>
            <w:tcW w:w="9039" w:type="dxa"/>
          </w:tcPr>
          <w:p w14:paraId="75BB964C" w14:textId="144F853B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 have set up an annual Standing Order for the amount of £600 starting on (date                           )</w:t>
            </w:r>
          </w:p>
        </w:tc>
      </w:tr>
    </w:tbl>
    <w:p w14:paraId="677C146E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</w:p>
    <w:p w14:paraId="1E28BB25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  <w:r w:rsidRPr="00B336B8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Bank name: HSBC</w:t>
      </w:r>
      <w:r w:rsidRPr="00B336B8">
        <w:rPr>
          <w:rFonts w:asciiTheme="minorHAnsi" w:hAnsiTheme="minorHAnsi" w:cstheme="minorHAnsi"/>
          <w:b/>
          <w:bCs/>
          <w:sz w:val="20"/>
          <w:szCs w:val="20"/>
          <w:lang w:eastAsia="en-US"/>
        </w:rPr>
        <w:br/>
        <w:t>Account name: Meetings Industry Meeting Needs</w:t>
      </w:r>
      <w:r w:rsidRPr="00B336B8">
        <w:rPr>
          <w:rFonts w:asciiTheme="minorHAnsi" w:hAnsiTheme="minorHAnsi" w:cstheme="minorHAnsi"/>
          <w:b/>
          <w:bCs/>
          <w:sz w:val="20"/>
          <w:szCs w:val="20"/>
          <w:lang w:eastAsia="en-US"/>
        </w:rPr>
        <w:br/>
        <w:t>Sort code: 40-20-09</w:t>
      </w:r>
    </w:p>
    <w:p w14:paraId="1BA04599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  <w:r w:rsidRPr="00B336B8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Account number: 21480537</w:t>
      </w:r>
    </w:p>
    <w:p w14:paraId="6E9AB92C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sz w:val="22"/>
          <w:szCs w:val="22"/>
          <w:lang w:eastAsia="en-US"/>
        </w:rPr>
      </w:pPr>
    </w:p>
    <w:p w14:paraId="40BECED6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b/>
          <w:sz w:val="22"/>
          <w:szCs w:val="22"/>
          <w:lang w:eastAsia="en-US"/>
        </w:rPr>
        <w:t>Social media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B336B8" w:rsidRPr="00B336B8" w14:paraId="0A001108" w14:textId="77777777" w:rsidTr="00B31758">
        <w:tc>
          <w:tcPr>
            <w:tcW w:w="8296" w:type="dxa"/>
          </w:tcPr>
          <w:p w14:paraId="7311B956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Facebook:</w:t>
            </w:r>
          </w:p>
        </w:tc>
      </w:tr>
      <w:tr w:rsidR="00B336B8" w:rsidRPr="00B336B8" w14:paraId="13C6F536" w14:textId="77777777" w:rsidTr="00B31758">
        <w:tc>
          <w:tcPr>
            <w:tcW w:w="8296" w:type="dxa"/>
          </w:tcPr>
          <w:p w14:paraId="3F9A0BE4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LinkedIn:</w:t>
            </w:r>
          </w:p>
        </w:tc>
      </w:tr>
      <w:tr w:rsidR="00B336B8" w:rsidRPr="00B336B8" w14:paraId="3B4AD83D" w14:textId="77777777" w:rsidTr="00B31758">
        <w:tc>
          <w:tcPr>
            <w:tcW w:w="8296" w:type="dxa"/>
          </w:tcPr>
          <w:p w14:paraId="52B9C1C1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Twitter:</w:t>
            </w:r>
          </w:p>
        </w:tc>
      </w:tr>
      <w:tr w:rsidR="00B336B8" w:rsidRPr="00B336B8" w14:paraId="2BE5BC17" w14:textId="77777777" w:rsidTr="00B31758">
        <w:tc>
          <w:tcPr>
            <w:tcW w:w="8296" w:type="dxa"/>
          </w:tcPr>
          <w:p w14:paraId="41566ECE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 xml:space="preserve">Instagram: </w:t>
            </w:r>
          </w:p>
        </w:tc>
      </w:tr>
    </w:tbl>
    <w:p w14:paraId="276D7D5F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sz w:val="22"/>
          <w:szCs w:val="22"/>
          <w:lang w:eastAsia="en-US"/>
        </w:rPr>
      </w:pPr>
    </w:p>
    <w:p w14:paraId="7756CE7C" w14:textId="57045C49" w:rsidR="001228A4" w:rsidRPr="001228A4" w:rsidRDefault="001228A4" w:rsidP="001228A4">
      <w:pPr>
        <w:widowControl/>
        <w:autoSpaceDE/>
        <w:autoSpaceDN/>
        <w:adjustRightInd/>
        <w:jc w:val="center"/>
        <w:rPr>
          <w:rFonts w:ascii="Arial" w:hAnsi="Arial" w:cs="Times New Roman"/>
          <w:lang w:eastAsia="en-US"/>
        </w:rPr>
      </w:pPr>
    </w:p>
    <w:sectPr w:rsidR="001228A4" w:rsidRPr="001228A4">
      <w:pgSz w:w="11910" w:h="16840"/>
      <w:pgMar w:top="760" w:right="1100" w:bottom="1000" w:left="1040" w:header="0" w:footer="81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8E51C" w14:textId="77777777" w:rsidR="00F020A0" w:rsidRDefault="00F020A0">
      <w:r>
        <w:separator/>
      </w:r>
    </w:p>
  </w:endnote>
  <w:endnote w:type="continuationSeparator" w:id="0">
    <w:p w14:paraId="66CD0C48" w14:textId="77777777" w:rsidR="00F020A0" w:rsidRDefault="00F02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0B993" w14:textId="7C3C89B9" w:rsidR="008C2F85" w:rsidRDefault="00B336B8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BED803A" wp14:editId="7BD02C33">
              <wp:simplePos x="0" y="0"/>
              <wp:positionH relativeFrom="page">
                <wp:posOffset>713105</wp:posOffset>
              </wp:positionH>
              <wp:positionV relativeFrom="page">
                <wp:posOffset>10034905</wp:posOffset>
              </wp:positionV>
              <wp:extent cx="6040755" cy="21145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75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58BB0" w14:textId="77777777" w:rsidR="008C2F85" w:rsidRDefault="008C2F85">
                          <w:pPr>
                            <w:pStyle w:val="BodyText"/>
                            <w:tabs>
                              <w:tab w:val="left" w:pos="3808"/>
                            </w:tabs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color w:val="7E147B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7E147B"/>
                              <w:sz w:val="24"/>
                              <w:szCs w:val="24"/>
                            </w:rPr>
                            <w:t>Website:</w:t>
                          </w:r>
                          <w:r>
                            <w:rPr>
                              <w:color w:val="7E147B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hyperlink r:id="rId1" w:history="1">
                            <w:r>
                              <w:rPr>
                                <w:color w:val="7E147B"/>
                                <w:sz w:val="24"/>
                                <w:szCs w:val="24"/>
                              </w:rPr>
                              <w:t>www.meetingneeds.org.uk</w:t>
                            </w:r>
                          </w:hyperlink>
                          <w:r>
                            <w:rPr>
                              <w:color w:val="7E147B"/>
                              <w:sz w:val="24"/>
                              <w:szCs w:val="24"/>
                            </w:rPr>
                            <w:tab/>
                            <w:t>Twitter: @UKMeetingNeeds   Facebook:</w:t>
                          </w:r>
                          <w:r>
                            <w:rPr>
                              <w:color w:val="7E147B"/>
                              <w:spacing w:val="-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7E147B"/>
                              <w:sz w:val="24"/>
                              <w:szCs w:val="24"/>
                            </w:rPr>
                            <w:t>/ukmeetingneeds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D80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6.15pt;margin-top:790.15pt;width:475.65pt;height:16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" o:allowincell="f" filled="f" stroked="f">
              <v:textbox inset="0,0,0,0">
                <w:txbxContent>
                  <w:p w14:paraId="4DB58BB0" w14:textId="77777777" w:rsidR="008C2F85" w:rsidRDefault="008C2F85">
                    <w:pPr>
                      <w:pStyle w:val="BodyText"/>
                      <w:tabs>
                        <w:tab w:val="left" w:pos="3808"/>
                      </w:tabs>
                      <w:kinsoku w:val="0"/>
                      <w:overflowPunct w:val="0"/>
                      <w:spacing w:before="20"/>
                      <w:ind w:left="20"/>
                      <w:rPr>
                        <w:color w:val="7E147B"/>
                        <w:sz w:val="24"/>
                        <w:szCs w:val="24"/>
                      </w:rPr>
                    </w:pPr>
                    <w:r>
                      <w:rPr>
                        <w:color w:val="7E147B"/>
                        <w:sz w:val="24"/>
                        <w:szCs w:val="24"/>
                      </w:rPr>
                      <w:t>Website:</w:t>
                    </w:r>
                    <w:r>
                      <w:rPr>
                        <w:color w:val="7E147B"/>
                        <w:spacing w:val="-2"/>
                        <w:sz w:val="24"/>
                        <w:szCs w:val="24"/>
                      </w:rPr>
                      <w:t xml:space="preserve"> </w:t>
                    </w:r>
                    <w:hyperlink r:id="rId2" w:history="1">
                      <w:r>
                        <w:rPr>
                          <w:color w:val="7E147B"/>
                          <w:sz w:val="24"/>
                          <w:szCs w:val="24"/>
                        </w:rPr>
                        <w:t>www.meetingneeds.org.uk</w:t>
                      </w:r>
                    </w:hyperlink>
                    <w:r>
                      <w:rPr>
                        <w:color w:val="7E147B"/>
                        <w:sz w:val="24"/>
                        <w:szCs w:val="24"/>
                      </w:rPr>
                      <w:tab/>
                      <w:t>Twitter: @UKMeetingNeeds   Facebook:</w:t>
                    </w:r>
                    <w:r>
                      <w:rPr>
                        <w:color w:val="7E147B"/>
                        <w:spacing w:val="-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7E147B"/>
                        <w:sz w:val="24"/>
                        <w:szCs w:val="24"/>
                      </w:rPr>
                      <w:t>/ukmeetingneeds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E26FA" w14:textId="77777777" w:rsidR="00F020A0" w:rsidRDefault="00F020A0">
      <w:r>
        <w:separator/>
      </w:r>
    </w:p>
  </w:footnote>
  <w:footnote w:type="continuationSeparator" w:id="0">
    <w:p w14:paraId="270D41F3" w14:textId="77777777" w:rsidR="00F020A0" w:rsidRDefault="00F02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463" w:hanging="361"/>
      </w:pPr>
      <w:rPr>
        <w:rFonts w:ascii="Symbol" w:hAnsi="Symbol"/>
        <w:b w:val="0"/>
        <w:color w:val="520053"/>
        <w:w w:val="102"/>
        <w:sz w:val="21"/>
      </w:rPr>
    </w:lvl>
    <w:lvl w:ilvl="1">
      <w:numFmt w:val="bullet"/>
      <w:lvlText w:val="•"/>
      <w:lvlJc w:val="left"/>
      <w:pPr>
        <w:ind w:left="1390" w:hanging="361"/>
      </w:pPr>
    </w:lvl>
    <w:lvl w:ilvl="2">
      <w:numFmt w:val="bullet"/>
      <w:lvlText w:val="•"/>
      <w:lvlJc w:val="left"/>
      <w:pPr>
        <w:ind w:left="2321" w:hanging="361"/>
      </w:pPr>
    </w:lvl>
    <w:lvl w:ilvl="3">
      <w:numFmt w:val="bullet"/>
      <w:lvlText w:val="•"/>
      <w:lvlJc w:val="left"/>
      <w:pPr>
        <w:ind w:left="3251" w:hanging="361"/>
      </w:pPr>
    </w:lvl>
    <w:lvl w:ilvl="4">
      <w:numFmt w:val="bullet"/>
      <w:lvlText w:val="•"/>
      <w:lvlJc w:val="left"/>
      <w:pPr>
        <w:ind w:left="4182" w:hanging="361"/>
      </w:pPr>
    </w:lvl>
    <w:lvl w:ilvl="5">
      <w:numFmt w:val="bullet"/>
      <w:lvlText w:val="•"/>
      <w:lvlJc w:val="left"/>
      <w:pPr>
        <w:ind w:left="5112" w:hanging="361"/>
      </w:pPr>
    </w:lvl>
    <w:lvl w:ilvl="6">
      <w:numFmt w:val="bullet"/>
      <w:lvlText w:val="•"/>
      <w:lvlJc w:val="left"/>
      <w:pPr>
        <w:ind w:left="6043" w:hanging="361"/>
      </w:pPr>
    </w:lvl>
    <w:lvl w:ilvl="7">
      <w:numFmt w:val="bullet"/>
      <w:lvlText w:val="•"/>
      <w:lvlJc w:val="left"/>
      <w:pPr>
        <w:ind w:left="6973" w:hanging="361"/>
      </w:pPr>
    </w:lvl>
    <w:lvl w:ilvl="8">
      <w:numFmt w:val="bullet"/>
      <w:lvlText w:val="•"/>
      <w:lvlJc w:val="left"/>
      <w:pPr>
        <w:ind w:left="7904" w:hanging="36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8A4"/>
    <w:rsid w:val="001228A4"/>
    <w:rsid w:val="00293418"/>
    <w:rsid w:val="003905E3"/>
    <w:rsid w:val="004C37A0"/>
    <w:rsid w:val="008C2F85"/>
    <w:rsid w:val="00A0573B"/>
    <w:rsid w:val="00B336B8"/>
    <w:rsid w:val="00B55164"/>
    <w:rsid w:val="00CE35D3"/>
    <w:rsid w:val="00F0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96152A"/>
  <w14:defaultImageDpi w14:val="0"/>
  <w15:docId w15:val="{5AEFB231-5956-4BA5-A102-19B50289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2577" w:right="2506"/>
      <w:jc w:val="center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character" w:customStyle="1" w:styleId="BodyTextChar">
    <w:name w:val="Body Text Char"/>
    <w:link w:val="BodyText"/>
    <w:uiPriority w:val="99"/>
    <w:semiHidden/>
    <w:locked/>
    <w:rPr>
      <w:rFonts w:ascii="Calibri" w:hAnsi="Calibri" w:cs="Calibri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7"/>
      <w:ind w:left="463" w:right="113" w:hanging="36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28A4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locked/>
    <w:rsid w:val="001228A4"/>
    <w:rPr>
      <w:rFonts w:ascii="Calibri" w:hAnsi="Calibri" w:cs="Calibri"/>
      <w:sz w:val="24"/>
      <w:szCs w:val="24"/>
    </w:rPr>
  </w:style>
  <w:style w:type="character" w:styleId="Hyperlink">
    <w:name w:val="Hyperlink"/>
    <w:rsid w:val="00B336B8"/>
    <w:rPr>
      <w:color w:val="0000FF"/>
      <w:u w:val="single"/>
    </w:rPr>
  </w:style>
  <w:style w:type="table" w:styleId="TableGrid">
    <w:name w:val="Table Grid"/>
    <w:basedOn w:val="TableNormal"/>
    <w:rsid w:val="00B336B8"/>
    <w:rPr>
      <w:rFonts w:ascii="Times New Roman" w:hAnsi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336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36B8"/>
    <w:rPr>
      <w:rFonts w:cs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36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36B8"/>
    <w:rPr>
      <w:rFonts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eetingneed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etingneeds.org.uk/" TargetMode="External"/><Relationship Id="rId1" Type="http://schemas.openxmlformats.org/officeDocument/2006/relationships/hyperlink" Target="http://www.meetingneeds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6D40C4DC</Template>
  <TotalTime>2</TotalTime>
  <Pages>3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Charity Partnership - an overview 2.docx</vt:lpstr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Charity Partnership - an overview 2.docx</dc:title>
  <dc:subject/>
  <dc:creator>Anthony's</dc:creator>
  <cp:keywords/>
  <dc:description/>
  <cp:lastModifiedBy>Margaret Mann</cp:lastModifiedBy>
  <cp:revision>2</cp:revision>
  <cp:lastPrinted>2017-02-08T15:37:00Z</cp:lastPrinted>
  <dcterms:created xsi:type="dcterms:W3CDTF">2020-01-06T16:28:00Z</dcterms:created>
  <dcterms:modified xsi:type="dcterms:W3CDTF">2020-01-06T16:28:00Z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Word</vt:lpwstr>
  </property>
</Properties>
</file>